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1B7" w:rsidRPr="00851268" w:rsidRDefault="005631B7" w:rsidP="008D412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851268">
        <w:rPr>
          <w:rFonts w:ascii="Times New Roman" w:hAnsi="Times New Roman"/>
          <w:b/>
          <w:bCs/>
          <w:sz w:val="26"/>
          <w:szCs w:val="26"/>
        </w:rPr>
        <w:t>ДОГОВОР N___________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bookmarkStart w:id="0" w:name="Par30"/>
      <w:bookmarkEnd w:id="0"/>
      <w:r w:rsidRPr="00851268">
        <w:rPr>
          <w:rFonts w:ascii="Times New Roman" w:hAnsi="Times New Roman"/>
          <w:b/>
          <w:bCs/>
          <w:sz w:val="26"/>
          <w:szCs w:val="26"/>
        </w:rPr>
        <w:t>об образовании на обучение по дополнительным</w:t>
      </w:r>
    </w:p>
    <w:p w:rsidR="005631B7" w:rsidRPr="00851268" w:rsidRDefault="005631B7" w:rsidP="008D412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851268">
        <w:rPr>
          <w:rFonts w:ascii="Times New Roman" w:hAnsi="Times New Roman"/>
          <w:b/>
          <w:bCs/>
          <w:sz w:val="26"/>
          <w:szCs w:val="26"/>
        </w:rPr>
        <w:t>образовательным программам</w:t>
      </w:r>
    </w:p>
    <w:p w:rsidR="005631B7" w:rsidRPr="00BA758F" w:rsidRDefault="005631B7" w:rsidP="00BA758F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</w:p>
    <w:p w:rsidR="005631B7" w:rsidRPr="00851268" w:rsidRDefault="005631B7" w:rsidP="00BA758F">
      <w:pPr>
        <w:spacing w:after="0" w:line="240" w:lineRule="auto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г.Казань                                                                                                         «___» __________ 201___ г.</w:t>
      </w:r>
    </w:p>
    <w:p w:rsidR="005631B7" w:rsidRPr="00851268" w:rsidRDefault="005631B7" w:rsidP="00791FE9">
      <w:pPr>
        <w:spacing w:after="0" w:line="240" w:lineRule="auto"/>
        <w:jc w:val="both"/>
        <w:rPr>
          <w:rFonts w:ascii="Times New Roman" w:hAnsi="Times New Roman"/>
        </w:rPr>
      </w:pPr>
    </w:p>
    <w:p w:rsidR="005631B7" w:rsidRPr="00851268" w:rsidRDefault="005631B7" w:rsidP="00353828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 xml:space="preserve">  Муниципальное автономное дошкольное образовательное </w:t>
      </w:r>
      <w:r>
        <w:rPr>
          <w:rFonts w:ascii="Times New Roman" w:hAnsi="Times New Roman"/>
        </w:rPr>
        <w:t xml:space="preserve">учреждение   «Детский сад № 43 </w:t>
      </w:r>
      <w:r w:rsidRPr="00851268">
        <w:rPr>
          <w:rFonts w:ascii="Times New Roman" w:hAnsi="Times New Roman"/>
        </w:rPr>
        <w:t xml:space="preserve">комбинированного вида» Приволжского района г. Казани, осуществляющее свою деятельность на основании лицензии № </w:t>
      </w:r>
      <w:r>
        <w:rPr>
          <w:rFonts w:ascii="Times New Roman" w:hAnsi="Times New Roman"/>
        </w:rPr>
        <w:t>5980  от «16</w:t>
      </w:r>
      <w:r w:rsidRPr="00851268">
        <w:rPr>
          <w:rFonts w:ascii="Times New Roman" w:hAnsi="Times New Roman"/>
        </w:rPr>
        <w:t>» февраля 2015г., выданной Министерством образования и науки Республики Татарстан, именуемое в дальнейшем «Исполнитель», в лице заве</w:t>
      </w:r>
      <w:r>
        <w:rPr>
          <w:rFonts w:ascii="Times New Roman" w:hAnsi="Times New Roman"/>
        </w:rPr>
        <w:t>дующей Шамсутдиновой Наили Нурмухаметовны</w:t>
      </w:r>
      <w:r w:rsidRPr="00851268">
        <w:rPr>
          <w:rFonts w:ascii="Times New Roman" w:hAnsi="Times New Roman"/>
        </w:rPr>
        <w:t>, действующей на  основании Устава, и гр. ___________________________________________________ ___________________________________, действующий на основании _____________________, являющийся родителем (законным представителем несовершеннолетнего) паспорт серия____ №_________ выдан ___________________________________________________________________________________</w:t>
      </w:r>
      <w:r>
        <w:rPr>
          <w:rFonts w:ascii="Times New Roman" w:hAnsi="Times New Roman"/>
        </w:rPr>
        <w:t>________</w:t>
      </w:r>
      <w:r w:rsidRPr="00851268">
        <w:rPr>
          <w:rFonts w:ascii="Times New Roman" w:hAnsi="Times New Roman"/>
        </w:rPr>
        <w:t>____дата</w:t>
      </w:r>
      <w:r>
        <w:rPr>
          <w:rFonts w:ascii="Times New Roman" w:hAnsi="Times New Roman"/>
        </w:rPr>
        <w:t xml:space="preserve"> </w:t>
      </w:r>
      <w:r w:rsidRPr="00851268">
        <w:rPr>
          <w:rFonts w:ascii="Times New Roman" w:hAnsi="Times New Roman"/>
        </w:rPr>
        <w:t>выдачи_________________,зарегистрирован:______</w:t>
      </w:r>
      <w:r>
        <w:rPr>
          <w:rFonts w:ascii="Times New Roman" w:hAnsi="Times New Roman"/>
        </w:rPr>
        <w:t>_________</w:t>
      </w:r>
      <w:r w:rsidRPr="00851268">
        <w:rPr>
          <w:rFonts w:ascii="Times New Roman" w:hAnsi="Times New Roman"/>
        </w:rPr>
        <w:t xml:space="preserve">____________________________________, именуемый(ая) далее </w:t>
      </w:r>
      <w:r w:rsidRPr="00851268">
        <w:rPr>
          <w:rFonts w:ascii="Times New Roman" w:hAnsi="Times New Roman"/>
          <w:b/>
        </w:rPr>
        <w:t>«</w:t>
      </w:r>
      <w:r w:rsidRPr="00851268">
        <w:rPr>
          <w:rFonts w:ascii="Times New Roman" w:hAnsi="Times New Roman"/>
        </w:rPr>
        <w:t>Заказчик», в интересах несовершеннолетнего __________________________________________,проживающего по адресу: ____________________________________________, именуемый(ая)  в  дальнейшем  «Воспитанник»,   совместно   именуемые   Стороны, заключили настоящий Договор о нижеследующем:</w:t>
      </w:r>
    </w:p>
    <w:p w:rsidR="005631B7" w:rsidRPr="00851268" w:rsidRDefault="005631B7" w:rsidP="00353828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: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  <w:bookmarkStart w:id="1" w:name="Par72"/>
      <w:bookmarkEnd w:id="1"/>
      <w:r w:rsidRPr="00851268">
        <w:rPr>
          <w:rFonts w:ascii="Times New Roman" w:hAnsi="Times New Roman"/>
          <w:b/>
        </w:rPr>
        <w:t>I. Предмет Договора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</w:p>
    <w:p w:rsidR="005631B7" w:rsidRPr="00851268" w:rsidRDefault="005631B7" w:rsidP="00353828">
      <w:pPr>
        <w:spacing w:after="0" w:line="240" w:lineRule="auto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 xml:space="preserve">        1.1.  Исполнитель   обязуется   предоставить   образовательную  услугу, __________________________________</w:t>
      </w:r>
      <w:r w:rsidRPr="00851268">
        <w:rPr>
          <w:rFonts w:ascii="Times New Roman" w:hAnsi="Times New Roman"/>
          <w:u w:val="single"/>
        </w:rPr>
        <w:t>,</w:t>
      </w:r>
      <w:r w:rsidRPr="00851268">
        <w:rPr>
          <w:rFonts w:ascii="Times New Roman" w:hAnsi="Times New Roman"/>
        </w:rPr>
        <w:t xml:space="preserve"> предоставляемую  за рамками основной образовательной деятельности ДОУ.</w:t>
      </w:r>
    </w:p>
    <w:p w:rsidR="005631B7" w:rsidRPr="00851268" w:rsidRDefault="005631B7" w:rsidP="00BA758F">
      <w:pPr>
        <w:tabs>
          <w:tab w:val="left" w:pos="4100"/>
        </w:tabs>
        <w:spacing w:after="0" w:line="240" w:lineRule="auto"/>
        <w:jc w:val="both"/>
        <w:rPr>
          <w:rFonts w:ascii="Times New Roman" w:hAnsi="Times New Roman"/>
          <w:u w:val="single"/>
        </w:rPr>
      </w:pPr>
      <w:r w:rsidRPr="00851268">
        <w:rPr>
          <w:rFonts w:ascii="Times New Roman" w:hAnsi="Times New Roman"/>
        </w:rPr>
        <w:t xml:space="preserve">        1. 2. Предоставить помещение для проведения занятий </w:t>
      </w:r>
      <w:r>
        <w:rPr>
          <w:rFonts w:ascii="Times New Roman" w:hAnsi="Times New Roman"/>
        </w:rPr>
        <w:t>.</w:t>
      </w:r>
      <w:r w:rsidRPr="00851268">
        <w:rPr>
          <w:rFonts w:ascii="Times New Roman" w:hAnsi="Times New Roman"/>
          <w:u w:val="single"/>
        </w:rPr>
        <w:t xml:space="preserve"> </w:t>
      </w:r>
    </w:p>
    <w:p w:rsidR="005631B7" w:rsidRPr="00851268" w:rsidRDefault="005631B7" w:rsidP="00BA758F">
      <w:pPr>
        <w:tabs>
          <w:tab w:val="left" w:pos="4100"/>
        </w:tabs>
        <w:spacing w:after="0" w:line="240" w:lineRule="auto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 xml:space="preserve">        1.3.  Содержать в чистоте предоставленное помещение.</w:t>
      </w:r>
    </w:p>
    <w:p w:rsidR="005631B7" w:rsidRPr="00851268" w:rsidRDefault="005631B7" w:rsidP="00BA758F">
      <w:pPr>
        <w:spacing w:after="0" w:line="240" w:lineRule="auto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 xml:space="preserve">        1.4. Установить график посещения ребёнком названного кружка, в соответствии с расписанием занятий Исполнителя с учебным планом и календарным учебным графиком ________________________________________________________________.</w:t>
      </w:r>
    </w:p>
    <w:p w:rsidR="005631B7" w:rsidRPr="00851268" w:rsidRDefault="005631B7" w:rsidP="00A76E13">
      <w:pPr>
        <w:spacing w:after="0" w:line="240" w:lineRule="auto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 xml:space="preserve">        1.5. Обучать его по дополнительной программе,  ___________________________________________, утвержденной на п</w:t>
      </w:r>
      <w:r>
        <w:rPr>
          <w:rFonts w:ascii="Times New Roman" w:hAnsi="Times New Roman"/>
        </w:rPr>
        <w:t>едагогическом совете МАДОУ № 43</w:t>
      </w:r>
      <w:r w:rsidRPr="00851268">
        <w:rPr>
          <w:rFonts w:ascii="Times New Roman" w:hAnsi="Times New Roman"/>
        </w:rPr>
        <w:t>,  по очной форме обучения, в пределах федерального  государственного  образовательного  стандарта, а   Заказчик      обязуется   оплатить дополнительную образовательную  услугу _____________________________________.</w:t>
      </w:r>
    </w:p>
    <w:p w:rsidR="005631B7" w:rsidRPr="00851268" w:rsidRDefault="005631B7" w:rsidP="00BA758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851268">
        <w:rPr>
          <w:rFonts w:ascii="Times New Roman" w:hAnsi="Times New Roman" w:cs="Times New Roman"/>
          <w:sz w:val="22"/>
          <w:szCs w:val="22"/>
        </w:rPr>
        <w:t xml:space="preserve">       1.6. Установить количество занятий в неделю, в соответствии с утвержденной сеткой занятий _________________________.</w:t>
      </w:r>
    </w:p>
    <w:p w:rsidR="005631B7" w:rsidRPr="00851268" w:rsidRDefault="005631B7" w:rsidP="00BA758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851268">
        <w:rPr>
          <w:rFonts w:ascii="Times New Roman" w:hAnsi="Times New Roman" w:cs="Times New Roman"/>
          <w:sz w:val="22"/>
          <w:szCs w:val="22"/>
        </w:rPr>
        <w:t xml:space="preserve">       1.7. Срок освоения образовательной программы на момент подписания Договора составляет 1 учебный  год.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  <w:bookmarkStart w:id="2" w:name="Par96"/>
      <w:bookmarkEnd w:id="2"/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  <w:r w:rsidRPr="00851268">
        <w:rPr>
          <w:rFonts w:ascii="Times New Roman" w:hAnsi="Times New Roman"/>
          <w:b/>
        </w:rPr>
        <w:t>II. Права Исполнителя, Заказчика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2.1. Исполнитель вправе: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2.1.1. Обеспечить охрану жизни и укрепление физического и психического здоровья ребёнка, его интеллектуальное, физическое и личностное развитие,  развитие его творческих способностей и интересов, осуществлять индивидуальный подход к ребёнку, учитывая особенности его развития, заботиться об эмоциональном благополучии ребёнка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 xml:space="preserve"> 2.2. Заказчик вправе получать информацию от Исполнителя по вопросам организации и обеспечения надлежащего предоставления услуг, предусмотренных </w:t>
      </w:r>
      <w:hyperlink w:anchor="Par72" w:history="1">
        <w:r w:rsidRPr="00851268">
          <w:rPr>
            <w:rFonts w:ascii="Times New Roman" w:hAnsi="Times New Roman"/>
            <w:color w:val="0000FF"/>
          </w:rPr>
          <w:t>разделом I</w:t>
        </w:r>
      </w:hyperlink>
      <w:r w:rsidRPr="00851268">
        <w:rPr>
          <w:rFonts w:ascii="Times New Roman" w:hAnsi="Times New Roman"/>
        </w:rPr>
        <w:t xml:space="preserve"> настоящего Договора.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</w:rPr>
      </w:pPr>
      <w:bookmarkStart w:id="3" w:name="Par109"/>
      <w:bookmarkEnd w:id="3"/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</w:rPr>
      </w:pPr>
      <w:r w:rsidRPr="00851268">
        <w:rPr>
          <w:rFonts w:ascii="Times New Roman" w:hAnsi="Times New Roman"/>
        </w:rPr>
        <w:t>I</w:t>
      </w:r>
      <w:r w:rsidRPr="00851268">
        <w:rPr>
          <w:rFonts w:ascii="Times New Roman" w:hAnsi="Times New Roman"/>
          <w:b/>
        </w:rPr>
        <w:t>II. Обязанности Исполнителя, Заказчика и Обучающегося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3.1. Исполнитель обязан:</w:t>
      </w:r>
    </w:p>
    <w:p w:rsidR="005631B7" w:rsidRPr="00851268" w:rsidRDefault="005631B7" w:rsidP="00BA758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851268">
        <w:rPr>
          <w:rFonts w:ascii="Times New Roman" w:hAnsi="Times New Roman" w:cs="Times New Roman"/>
          <w:sz w:val="22"/>
          <w:szCs w:val="22"/>
        </w:rPr>
        <w:t xml:space="preserve">         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4" w:history="1">
        <w:r w:rsidRPr="00851268">
          <w:rPr>
            <w:rFonts w:ascii="Times New Roman" w:hAnsi="Times New Roman"/>
            <w:color w:val="0000FF"/>
          </w:rPr>
          <w:t>Законом</w:t>
        </w:r>
      </w:hyperlink>
      <w:r w:rsidRPr="00851268">
        <w:rPr>
          <w:rFonts w:ascii="Times New Roman" w:hAnsi="Times New Roman"/>
        </w:rPr>
        <w:t xml:space="preserve"> Российской Федерации "О защите прав потребителей" и Федеральным </w:t>
      </w:r>
      <w:hyperlink r:id="rId5" w:history="1">
        <w:r w:rsidRPr="00851268">
          <w:rPr>
            <w:rFonts w:ascii="Times New Roman" w:hAnsi="Times New Roman"/>
            <w:color w:val="0000FF"/>
          </w:rPr>
          <w:t>законом</w:t>
        </w:r>
      </w:hyperlink>
      <w:r w:rsidRPr="00851268">
        <w:rPr>
          <w:rFonts w:ascii="Times New Roman" w:hAnsi="Times New Roman"/>
        </w:rPr>
        <w:t xml:space="preserve"> "Об образовании в Российской Федерации". 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 xml:space="preserve">3.1.3. Организовать и обеспечить надлежащее предоставление образовательных услуг, предусмотренных </w:t>
      </w:r>
      <w:hyperlink w:anchor="Par72" w:history="1">
        <w:r w:rsidRPr="00851268">
          <w:rPr>
            <w:rFonts w:ascii="Times New Roman" w:hAnsi="Times New Roman"/>
            <w:color w:val="0000FF"/>
          </w:rPr>
          <w:t>разделом I</w:t>
        </w:r>
      </w:hyperlink>
      <w:r w:rsidRPr="00851268">
        <w:rPr>
          <w:rFonts w:ascii="Times New Roman" w:hAnsi="Times New Roman"/>
        </w:rPr>
        <w:t xml:space="preserve"> настоящего Договора. Образовательные услуги оказываются в соответствии с федеральным государственным образовательным стандартом за рамками основной обр</w:t>
      </w:r>
      <w:r>
        <w:rPr>
          <w:rFonts w:ascii="Times New Roman" w:hAnsi="Times New Roman"/>
        </w:rPr>
        <w:t>азовательной программы МАДОУ 43</w:t>
      </w:r>
      <w:r w:rsidRPr="00851268">
        <w:rPr>
          <w:rFonts w:ascii="Times New Roman" w:hAnsi="Times New Roman"/>
        </w:rPr>
        <w:t>, учебным планом и расписанием занятий Исполнителя.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3.1.4. Обеспечить Обучающемуся предусмотренные выбранной образовательной программой условия ее освоения.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3.1.5. Сохранить место за Обучающимся в случае пропуска занятий по уважительным причинам.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3.1.6. Принимать от  Заказчика плату за образовательные услуги.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3.1.7.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 xml:space="preserve">3.2. Заказчик обязан своевременно вносить плату за предоставляемые Обучающемуся образовательные услуги, указанные в </w:t>
      </w:r>
      <w:hyperlink w:anchor="Par72" w:history="1">
        <w:r w:rsidRPr="00851268">
          <w:rPr>
            <w:rFonts w:ascii="Times New Roman" w:hAnsi="Times New Roman"/>
            <w:color w:val="0000FF"/>
          </w:rPr>
          <w:t>разделе I</w:t>
        </w:r>
      </w:hyperlink>
      <w:r w:rsidRPr="00851268">
        <w:rPr>
          <w:rFonts w:ascii="Times New Roman" w:hAnsi="Times New Roman"/>
        </w:rPr>
        <w:t xml:space="preserve">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 xml:space="preserve">3.3. Обучающийся обязан соблюдать требования, установленные в </w:t>
      </w:r>
      <w:hyperlink r:id="rId6" w:history="1">
        <w:r w:rsidRPr="00851268">
          <w:rPr>
            <w:rFonts w:ascii="Times New Roman" w:hAnsi="Times New Roman"/>
            <w:color w:val="0000FF"/>
          </w:rPr>
          <w:t>статье 43</w:t>
        </w:r>
      </w:hyperlink>
      <w:r w:rsidRPr="00851268">
        <w:rPr>
          <w:rFonts w:ascii="Times New Roman" w:hAnsi="Times New Roman"/>
        </w:rPr>
        <w:t xml:space="preserve">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851268">
          <w:rPr>
            <w:rFonts w:ascii="Times New Roman" w:hAnsi="Times New Roman"/>
          </w:rPr>
          <w:t>2012 г</w:t>
        </w:r>
      </w:smartTag>
      <w:r w:rsidRPr="00851268">
        <w:rPr>
          <w:rFonts w:ascii="Times New Roman" w:hAnsi="Times New Roman"/>
        </w:rPr>
        <w:t>. N 273-ФЗ "Об образовании в Российской Федерации", в том числе: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3.3.1. Выполнять задания для подготовки к занятиям, предусмотренным учебным планом.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3.3.2. Извещать Исполнителя о причинах отсутствия на занятиях.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  <w:bookmarkStart w:id="4" w:name="Par130"/>
      <w:bookmarkEnd w:id="4"/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  <w:r w:rsidRPr="00851268">
        <w:rPr>
          <w:rFonts w:ascii="Times New Roman" w:hAnsi="Times New Roman"/>
          <w:b/>
        </w:rPr>
        <w:t>IV. Стоимость услуг, сроки и порядок их оплаты</w:t>
      </w:r>
    </w:p>
    <w:p w:rsidR="005631B7" w:rsidRPr="00851268" w:rsidRDefault="005631B7" w:rsidP="00BA758F">
      <w:pPr>
        <w:spacing w:after="0" w:line="240" w:lineRule="auto"/>
        <w:rPr>
          <w:rFonts w:ascii="Times New Roman" w:hAnsi="Times New Roman"/>
        </w:rPr>
      </w:pPr>
      <w:r w:rsidRPr="00851268">
        <w:rPr>
          <w:rFonts w:ascii="Times New Roman" w:hAnsi="Times New Roman"/>
        </w:rPr>
        <w:t>4.1.  Стоимость платных образовательных услуг Согласно Прейскуранту цен на оказа</w:t>
      </w:r>
      <w:r>
        <w:rPr>
          <w:rFonts w:ascii="Times New Roman" w:hAnsi="Times New Roman"/>
        </w:rPr>
        <w:t>ние платных услуг по МАДОУ № 43</w:t>
      </w:r>
      <w:r w:rsidRPr="00851268">
        <w:rPr>
          <w:rFonts w:ascii="Times New Roman" w:hAnsi="Times New Roman"/>
        </w:rPr>
        <w:t xml:space="preserve"> составляет:</w:t>
      </w:r>
    </w:p>
    <w:tbl>
      <w:tblPr>
        <w:tblW w:w="1091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4746"/>
        <w:gridCol w:w="1709"/>
        <w:gridCol w:w="2152"/>
        <w:gridCol w:w="1689"/>
      </w:tblGrid>
      <w:tr w:rsidR="005631B7" w:rsidRPr="00C436A1" w:rsidTr="009E4CF8">
        <w:trPr>
          <w:trHeight w:val="260"/>
        </w:trPr>
        <w:tc>
          <w:tcPr>
            <w:tcW w:w="617" w:type="dxa"/>
          </w:tcPr>
          <w:p w:rsidR="005631B7" w:rsidRPr="00851268" w:rsidRDefault="005631B7" w:rsidP="00BA758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268">
              <w:rPr>
                <w:rFonts w:ascii="Times New Roman" w:hAnsi="Times New Roman"/>
              </w:rPr>
              <w:t>№ п/п</w:t>
            </w:r>
          </w:p>
        </w:tc>
        <w:tc>
          <w:tcPr>
            <w:tcW w:w="4746" w:type="dxa"/>
          </w:tcPr>
          <w:p w:rsidR="005631B7" w:rsidRPr="00851268" w:rsidRDefault="005631B7" w:rsidP="00BA758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268">
              <w:rPr>
                <w:rFonts w:ascii="Times New Roman" w:hAnsi="Times New Roman"/>
              </w:rPr>
              <w:t>Название образовательной услуги</w:t>
            </w:r>
          </w:p>
        </w:tc>
        <w:tc>
          <w:tcPr>
            <w:tcW w:w="1709" w:type="dxa"/>
          </w:tcPr>
          <w:p w:rsidR="005631B7" w:rsidRPr="00851268" w:rsidRDefault="005631B7" w:rsidP="00BA758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268">
              <w:rPr>
                <w:rFonts w:ascii="Times New Roman" w:hAnsi="Times New Roman"/>
              </w:rPr>
              <w:t xml:space="preserve">Периодичность </w:t>
            </w:r>
          </w:p>
        </w:tc>
        <w:tc>
          <w:tcPr>
            <w:tcW w:w="2152" w:type="dxa"/>
          </w:tcPr>
          <w:p w:rsidR="005631B7" w:rsidRDefault="005631B7" w:rsidP="00BA758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268">
              <w:rPr>
                <w:rFonts w:ascii="Times New Roman" w:hAnsi="Times New Roman"/>
              </w:rPr>
              <w:t xml:space="preserve">Стоимость в месяц </w:t>
            </w:r>
          </w:p>
          <w:p w:rsidR="005631B7" w:rsidRPr="00851268" w:rsidRDefault="005631B7" w:rsidP="00BA758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268">
              <w:rPr>
                <w:rFonts w:ascii="Times New Roman" w:hAnsi="Times New Roman"/>
              </w:rPr>
              <w:t>на 1 ребенка</w:t>
            </w:r>
          </w:p>
        </w:tc>
        <w:tc>
          <w:tcPr>
            <w:tcW w:w="1689" w:type="dxa"/>
          </w:tcPr>
          <w:p w:rsidR="005631B7" w:rsidRPr="00851268" w:rsidRDefault="005631B7" w:rsidP="0013017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 весь период обучения</w:t>
            </w:r>
          </w:p>
        </w:tc>
      </w:tr>
      <w:tr w:rsidR="005631B7" w:rsidRPr="00C436A1" w:rsidTr="009E4CF8">
        <w:trPr>
          <w:trHeight w:val="260"/>
        </w:trPr>
        <w:tc>
          <w:tcPr>
            <w:tcW w:w="617" w:type="dxa"/>
          </w:tcPr>
          <w:p w:rsidR="005631B7" w:rsidRPr="00851268" w:rsidRDefault="005631B7" w:rsidP="00BA758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268">
              <w:rPr>
                <w:rFonts w:ascii="Times New Roman" w:hAnsi="Times New Roman"/>
              </w:rPr>
              <w:t>1</w:t>
            </w:r>
          </w:p>
        </w:tc>
        <w:tc>
          <w:tcPr>
            <w:tcW w:w="4746" w:type="dxa"/>
          </w:tcPr>
          <w:p w:rsidR="005631B7" w:rsidRDefault="005631B7" w:rsidP="00D66F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631B7" w:rsidRPr="00851268" w:rsidRDefault="005631B7" w:rsidP="00D66F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9" w:type="dxa"/>
          </w:tcPr>
          <w:p w:rsidR="005631B7" w:rsidRPr="00851268" w:rsidRDefault="005631B7" w:rsidP="00BA758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26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152" w:type="dxa"/>
          </w:tcPr>
          <w:p w:rsidR="005631B7" w:rsidRPr="00851268" w:rsidRDefault="005631B7" w:rsidP="00BA758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689" w:type="dxa"/>
          </w:tcPr>
          <w:p w:rsidR="005631B7" w:rsidRPr="00851268" w:rsidRDefault="005631B7" w:rsidP="00BA758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5631B7" w:rsidRPr="00851268" w:rsidRDefault="005631B7" w:rsidP="0035363F">
      <w:pPr>
        <w:spacing w:after="0" w:line="240" w:lineRule="auto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 xml:space="preserve">4.2. Оплата производится ежемесячно до 15 числа текущего месяца,  в безналичном порядке на счет, указанный  в  </w:t>
      </w:r>
      <w:hyperlink w:anchor="Par186" w:history="1">
        <w:r w:rsidRPr="00851268">
          <w:rPr>
            <w:rFonts w:ascii="Times New Roman" w:hAnsi="Times New Roman"/>
            <w:color w:val="0000FF"/>
          </w:rPr>
          <w:t>разделе  IX</w:t>
        </w:r>
      </w:hyperlink>
      <w:r w:rsidRPr="00851268">
        <w:rPr>
          <w:rFonts w:ascii="Times New Roman" w:hAnsi="Times New Roman"/>
        </w:rPr>
        <w:t xml:space="preserve"> настоящего Договора .</w:t>
      </w:r>
    </w:p>
    <w:p w:rsidR="005631B7" w:rsidRPr="00851268" w:rsidRDefault="005631B7" w:rsidP="00BA758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851268">
        <w:rPr>
          <w:rFonts w:ascii="Times New Roman" w:hAnsi="Times New Roman" w:cs="Times New Roman"/>
          <w:sz w:val="22"/>
          <w:szCs w:val="22"/>
        </w:rPr>
        <w:t>4.3. В случае непосещения ребенком</w:t>
      </w:r>
      <w:r>
        <w:rPr>
          <w:rFonts w:ascii="Times New Roman" w:hAnsi="Times New Roman" w:cs="Times New Roman"/>
          <w:sz w:val="22"/>
          <w:szCs w:val="22"/>
        </w:rPr>
        <w:t xml:space="preserve"> (по болезни)</w:t>
      </w:r>
      <w:r w:rsidRPr="00851268">
        <w:rPr>
          <w:rFonts w:ascii="Times New Roman" w:hAnsi="Times New Roman" w:cs="Times New Roman"/>
          <w:sz w:val="22"/>
          <w:szCs w:val="22"/>
        </w:rPr>
        <w:t xml:space="preserve"> платных образовательных занятий </w:t>
      </w:r>
      <w:r>
        <w:rPr>
          <w:rFonts w:ascii="Times New Roman" w:hAnsi="Times New Roman" w:cs="Times New Roman"/>
          <w:sz w:val="22"/>
          <w:szCs w:val="22"/>
        </w:rPr>
        <w:t xml:space="preserve"> производится </w:t>
      </w:r>
      <w:r w:rsidRPr="00851268">
        <w:rPr>
          <w:rFonts w:ascii="Times New Roman" w:hAnsi="Times New Roman" w:cs="Times New Roman"/>
          <w:sz w:val="22"/>
          <w:szCs w:val="22"/>
        </w:rPr>
        <w:t>перерасчет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  <w:bookmarkStart w:id="5" w:name="Par144"/>
      <w:bookmarkEnd w:id="5"/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  <w:r w:rsidRPr="00851268">
        <w:rPr>
          <w:rFonts w:ascii="Times New Roman" w:hAnsi="Times New Roman"/>
          <w:b/>
        </w:rPr>
        <w:t>V. Основания изменения и расторжения договора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5.2. Настоящий Договор может быть расторгнут по соглашению Сторон.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5.3. Настоящий Договор может быть расторгнут по инициативе Исполнителя в одностороннем порядке в случаях: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- просрочки оплаты стоимости платных образовательных услуг;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- невозможности надлежащего исполнения обязательства по оказанию платных образовательных услуг;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- в иных случаях, предусмотренных законодательством Российской Федерации.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5.4. Настоящий Договор расторгается досрочно: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-по инициативе Заказчика,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-по обстоятельствам, не зависящим от воли Заказчика несовершеннолетнего Обучающегося и Исполнителя, в том числе в случае ликвидации Исполнителя.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5.6. Заказчик 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  <w:bookmarkStart w:id="6" w:name="Par160"/>
      <w:bookmarkEnd w:id="6"/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  <w:r w:rsidRPr="00851268">
        <w:rPr>
          <w:rFonts w:ascii="Times New Roman" w:hAnsi="Times New Roman"/>
          <w:b/>
        </w:rPr>
        <w:t>VI. Ответственность Исполнителя, Заказчика и Обучающегося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6.2.1. Безвозмездного оказания образовательной услуги;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6.2.2. Соразмерного уменьшения стоимости оказанной образовательной услуги;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6.3. Заказчик вправе отказаться от исполнения Договора и потребовать полного возмещения убытков, если в 30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6.4.3. Потребовать уменьшения стоимости образовательной услуги;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6.4.4. Расторгнуть Договор.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  <w:bookmarkStart w:id="7" w:name="Par175"/>
      <w:bookmarkEnd w:id="7"/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  <w:r w:rsidRPr="00851268">
        <w:rPr>
          <w:rFonts w:ascii="Times New Roman" w:hAnsi="Times New Roman"/>
          <w:b/>
        </w:rPr>
        <w:t>VII. Срок действия Договора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7.1. Настоящий Договор вступает в силу со дня его заключения Сторонами и действует до  «___»____________________20__г или до полного исполнения Сторонами обязательств.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  <w:bookmarkStart w:id="8" w:name="Par179"/>
      <w:bookmarkEnd w:id="8"/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  <w:r w:rsidRPr="00851268">
        <w:rPr>
          <w:rFonts w:ascii="Times New Roman" w:hAnsi="Times New Roman"/>
          <w:b/>
        </w:rPr>
        <w:t>VIII. Заключительные положения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8.2.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5631B7" w:rsidRPr="00851268" w:rsidRDefault="005631B7" w:rsidP="00BA75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851268">
        <w:rPr>
          <w:rFonts w:ascii="Times New Roman" w:hAnsi="Times New Roman"/>
        </w:rPr>
        <w:t>8.3. Настоящий Договор составлен в двух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5631B7" w:rsidRPr="00851268" w:rsidRDefault="005631B7" w:rsidP="008D412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</w:rPr>
      </w:pPr>
      <w:r w:rsidRPr="00851268">
        <w:rPr>
          <w:rFonts w:ascii="Times New Roman" w:hAnsi="Times New Roman"/>
        </w:rPr>
        <w:t>8.4. Изменения Договора оформляются дополнительными соглашениями к Договору.</w:t>
      </w:r>
      <w:bookmarkStart w:id="9" w:name="Par186"/>
      <w:bookmarkEnd w:id="9"/>
    </w:p>
    <w:p w:rsidR="005631B7" w:rsidRPr="00851268" w:rsidRDefault="005631B7" w:rsidP="008D4124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</w:p>
    <w:p w:rsidR="005631B7" w:rsidRPr="00851268" w:rsidRDefault="005631B7" w:rsidP="008D4124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</w:rPr>
      </w:pPr>
      <w:r w:rsidRPr="00851268">
        <w:rPr>
          <w:rFonts w:ascii="Times New Roman" w:hAnsi="Times New Roman"/>
          <w:b/>
        </w:rPr>
        <w:t>IX. Адреса и реквизиты сторон</w:t>
      </w:r>
    </w:p>
    <w:p w:rsidR="005631B7" w:rsidRPr="00851268" w:rsidRDefault="005631B7" w:rsidP="008D4124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</w:rPr>
      </w:pPr>
    </w:p>
    <w:tbl>
      <w:tblPr>
        <w:tblW w:w="0" w:type="auto"/>
        <w:tblInd w:w="178" w:type="dxa"/>
        <w:tblCellMar>
          <w:left w:w="10" w:type="dxa"/>
          <w:right w:w="10" w:type="dxa"/>
        </w:tblCellMar>
        <w:tblLook w:val="0000"/>
      </w:tblPr>
      <w:tblGrid>
        <w:gridCol w:w="5070"/>
        <w:gridCol w:w="5067"/>
      </w:tblGrid>
      <w:tr w:rsidR="005631B7" w:rsidRPr="00C436A1" w:rsidTr="008D4124">
        <w:trPr>
          <w:trHeight w:val="3953"/>
        </w:trPr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31B7" w:rsidRPr="00C436A1" w:rsidRDefault="005631B7" w:rsidP="006E460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436A1">
              <w:rPr>
                <w:rFonts w:ascii="Times New Roman" w:hAnsi="Times New Roman"/>
              </w:rPr>
              <w:t>«Исполнитель»</w:t>
            </w:r>
          </w:p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МАДОУ «Детский сад   № 43</w:t>
            </w:r>
            <w:r w:rsidRPr="00C436A1">
              <w:rPr>
                <w:rFonts w:ascii="Times New Roman" w:hAnsi="Times New Roman"/>
              </w:rPr>
              <w:t xml:space="preserve"> комбинированного вида» Приволжского района г. Казани </w:t>
            </w:r>
          </w:p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Адрес:  420139</w:t>
            </w:r>
            <w:r w:rsidRPr="00C436A1">
              <w:rPr>
                <w:rFonts w:ascii="Times New Roman" w:hAnsi="Times New Roman"/>
              </w:rPr>
              <w:t>,  г. Казань,</w:t>
            </w:r>
          </w:p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улица Рихарда Зорге</w:t>
            </w:r>
            <w:r w:rsidRPr="00C436A1">
              <w:rPr>
                <w:rFonts w:ascii="Times New Roman" w:hAnsi="Times New Roman"/>
              </w:rPr>
              <w:t>,  дом 7</w:t>
            </w:r>
            <w:r>
              <w:rPr>
                <w:rFonts w:ascii="Times New Roman" w:hAnsi="Times New Roman"/>
              </w:rPr>
              <w:t>6</w:t>
            </w:r>
            <w:r w:rsidRPr="00C436A1">
              <w:rPr>
                <w:rFonts w:ascii="Times New Roman" w:hAnsi="Times New Roman"/>
              </w:rPr>
              <w:t>А</w:t>
            </w:r>
          </w:p>
          <w:p w:rsidR="005631B7" w:rsidRPr="00C436A1" w:rsidRDefault="005631B7" w:rsidP="002A363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ИНН 1659027207</w:t>
            </w:r>
            <w:r w:rsidRPr="00C436A1">
              <w:rPr>
                <w:rFonts w:ascii="Times New Roman" w:hAnsi="Times New Roman"/>
              </w:rPr>
              <w:t xml:space="preserve">                                                                                                                                                            КПП 165901001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</w:rPr>
              <w:t xml:space="preserve">              ОГРН 1021603468963</w:t>
            </w:r>
            <w:r w:rsidRPr="00C436A1">
              <w:rPr>
                <w:rFonts w:ascii="Times New Roman" w:hAnsi="Times New Roman"/>
              </w:rPr>
              <w:t xml:space="preserve">                                                                                                                                                ОКПО 48682948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</w:rPr>
              <w:t xml:space="preserve">                  ОКВЭД  80.10.1</w:t>
            </w:r>
            <w:r w:rsidRPr="00C436A1">
              <w:rPr>
                <w:rFonts w:ascii="Times New Roman" w:hAnsi="Times New Roman"/>
              </w:rPr>
              <w:t xml:space="preserve">                                                                                                                                                                   ОКАТО  92401380000                                                                                                                                                                ООО  КБЭР "БАНК КАЗАНИ"                                                                                                                                         БИК 049205844                                                                                                                                                             РАСЧЁТ СЧЁТ 40701810200013000001                                                                                                                          КОР СЧЁТ 30101810100000000844                                </w:t>
            </w:r>
            <w:r>
              <w:rPr>
                <w:rFonts w:ascii="Times New Roman" w:hAnsi="Times New Roman"/>
              </w:rPr>
              <w:t xml:space="preserve">            ЛАВ78821230 МАДОУ43</w:t>
            </w:r>
            <w:r w:rsidRPr="00C436A1">
              <w:rPr>
                <w:rFonts w:ascii="Times New Roman" w:hAnsi="Times New Roman"/>
              </w:rPr>
              <w:t xml:space="preserve">                                                                              </w:t>
            </w:r>
          </w:p>
        </w:tc>
        <w:tc>
          <w:tcPr>
            <w:tcW w:w="5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31B7" w:rsidRPr="00C436A1" w:rsidRDefault="005631B7" w:rsidP="006E460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436A1">
              <w:rPr>
                <w:rFonts w:ascii="Times New Roman" w:hAnsi="Times New Roman"/>
              </w:rPr>
              <w:t>«Заказчик»</w:t>
            </w:r>
          </w:p>
          <w:p w:rsidR="005631B7" w:rsidRPr="00C436A1" w:rsidRDefault="005631B7" w:rsidP="006E460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436A1">
              <w:rPr>
                <w:rFonts w:ascii="Times New Roman" w:hAnsi="Times New Roman"/>
              </w:rPr>
              <w:t>Родители (законный представитель)</w:t>
            </w:r>
          </w:p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</w:rPr>
            </w:pPr>
            <w:r w:rsidRPr="00C436A1">
              <w:rPr>
                <w:rFonts w:ascii="Times New Roman" w:hAnsi="Times New Roman"/>
              </w:rPr>
              <w:t xml:space="preserve"> гр._________________________________________</w:t>
            </w:r>
          </w:p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436A1">
              <w:rPr>
                <w:rFonts w:ascii="Times New Roman" w:hAnsi="Times New Roman"/>
              </w:rPr>
              <w:t xml:space="preserve">                                </w:t>
            </w:r>
            <w:r w:rsidRPr="00C436A1">
              <w:rPr>
                <w:rFonts w:ascii="Times New Roman" w:hAnsi="Times New Roman"/>
                <w:i/>
              </w:rPr>
              <w:t>(Ф.И.О.)</w:t>
            </w:r>
          </w:p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</w:rPr>
            </w:pPr>
            <w:r w:rsidRPr="00C436A1">
              <w:rPr>
                <w:rFonts w:ascii="Times New Roman" w:hAnsi="Times New Roman"/>
              </w:rPr>
              <w:t>____________________________________________</w:t>
            </w:r>
          </w:p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</w:rPr>
            </w:pPr>
            <w:r w:rsidRPr="00C436A1">
              <w:rPr>
                <w:rFonts w:ascii="Times New Roman" w:hAnsi="Times New Roman"/>
                <w:i/>
              </w:rPr>
              <w:t xml:space="preserve">                             (домашний адрес)</w:t>
            </w:r>
          </w:p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</w:rPr>
            </w:pPr>
            <w:r w:rsidRPr="00C436A1">
              <w:rPr>
                <w:rFonts w:ascii="Times New Roman" w:hAnsi="Times New Roman"/>
              </w:rPr>
              <w:t>________    №  _______________________________</w:t>
            </w:r>
          </w:p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</w:rPr>
            </w:pPr>
            <w:r w:rsidRPr="00C436A1">
              <w:rPr>
                <w:rFonts w:ascii="Times New Roman" w:hAnsi="Times New Roman"/>
                <w:i/>
              </w:rPr>
              <w:t xml:space="preserve">                           (паспортные данные)</w:t>
            </w:r>
            <w:r w:rsidRPr="00C436A1">
              <w:rPr>
                <w:rFonts w:ascii="Times New Roman" w:hAnsi="Times New Roman"/>
              </w:rPr>
              <w:t xml:space="preserve"> ____________________________________________</w:t>
            </w:r>
          </w:p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</w:rPr>
            </w:pPr>
            <w:r w:rsidRPr="00C436A1">
              <w:rPr>
                <w:rFonts w:ascii="Times New Roman" w:hAnsi="Times New Roman"/>
                <w:i/>
              </w:rPr>
              <w:t xml:space="preserve">                 (кем и когда выдан документ)</w:t>
            </w:r>
          </w:p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</w:rPr>
            </w:pPr>
            <w:r w:rsidRPr="00C436A1">
              <w:rPr>
                <w:rFonts w:ascii="Times New Roman" w:hAnsi="Times New Roman"/>
              </w:rPr>
              <w:t>____________________________________________</w:t>
            </w:r>
          </w:p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</w:rPr>
            </w:pPr>
            <w:r w:rsidRPr="00C436A1">
              <w:rPr>
                <w:rFonts w:ascii="Times New Roman" w:hAnsi="Times New Roman"/>
              </w:rPr>
              <w:t xml:space="preserve">    (телефон домашний и сотовый)</w:t>
            </w:r>
          </w:p>
        </w:tc>
      </w:tr>
      <w:tr w:rsidR="005631B7" w:rsidRPr="00C436A1" w:rsidTr="008D4124">
        <w:trPr>
          <w:trHeight w:val="1"/>
        </w:trPr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</w:rPr>
            </w:pPr>
            <w:r w:rsidRPr="00C436A1">
              <w:rPr>
                <w:rFonts w:ascii="Times New Roman" w:hAnsi="Times New Roman"/>
              </w:rPr>
              <w:t xml:space="preserve">Заведующая МАДОУ «Детский сад </w:t>
            </w:r>
          </w:p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43</w:t>
            </w:r>
            <w:r w:rsidRPr="00C436A1">
              <w:rPr>
                <w:rFonts w:ascii="Times New Roman" w:hAnsi="Times New Roman"/>
              </w:rPr>
              <w:t xml:space="preserve">  комбинированного вида» Приволжского района г. Казани  </w:t>
            </w:r>
          </w:p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__________________/Шамсутдинова Н.Н.</w:t>
            </w:r>
            <w:r w:rsidRPr="00C436A1">
              <w:rPr>
                <w:rFonts w:ascii="Times New Roman" w:hAnsi="Times New Roman"/>
              </w:rPr>
              <w:t xml:space="preserve"> /   М.П.</w:t>
            </w:r>
          </w:p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631B7" w:rsidRPr="00C436A1" w:rsidRDefault="005631B7" w:rsidP="006E4603">
            <w:pPr>
              <w:spacing w:after="0" w:line="240" w:lineRule="auto"/>
              <w:jc w:val="center"/>
              <w:rPr>
                <w:rFonts w:ascii="Times New Roman" w:hAnsi="Times New Roman"/>
                <w:u w:val="single"/>
              </w:rPr>
            </w:pPr>
            <w:bookmarkStart w:id="10" w:name="_GoBack"/>
            <w:bookmarkEnd w:id="10"/>
            <w:r w:rsidRPr="00C436A1">
              <w:rPr>
                <w:rFonts w:ascii="Times New Roman" w:hAnsi="Times New Roman"/>
                <w:u w:val="single"/>
              </w:rPr>
              <w:t>Родители (законные представители)</w:t>
            </w:r>
          </w:p>
          <w:p w:rsidR="005631B7" w:rsidRPr="00C436A1" w:rsidRDefault="005631B7" w:rsidP="006E460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5631B7" w:rsidRPr="00C436A1" w:rsidRDefault="005631B7" w:rsidP="006E460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5631B7" w:rsidRPr="00C436A1" w:rsidRDefault="005631B7" w:rsidP="006E460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631B7" w:rsidRPr="00C436A1" w:rsidRDefault="005631B7" w:rsidP="006E460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436A1">
              <w:rPr>
                <w:rFonts w:ascii="Times New Roman" w:hAnsi="Times New Roman"/>
              </w:rPr>
              <w:t>__________________________</w:t>
            </w:r>
          </w:p>
          <w:p w:rsidR="005631B7" w:rsidRPr="00C436A1" w:rsidRDefault="005631B7" w:rsidP="006E460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436A1">
              <w:rPr>
                <w:rFonts w:ascii="Times New Roman" w:hAnsi="Times New Roman"/>
              </w:rPr>
              <w:t>(личная подпись)</w:t>
            </w:r>
          </w:p>
        </w:tc>
      </w:tr>
    </w:tbl>
    <w:p w:rsidR="005631B7" w:rsidRPr="00851268" w:rsidRDefault="005631B7" w:rsidP="0035363F">
      <w:pPr>
        <w:pStyle w:val="ConsPlusCell"/>
        <w:jc w:val="both"/>
        <w:rPr>
          <w:rFonts w:ascii="Times New Roman" w:hAnsi="Times New Roman" w:cs="Times New Roman"/>
        </w:rPr>
      </w:pPr>
    </w:p>
    <w:p w:rsidR="005631B7" w:rsidRPr="00851268" w:rsidRDefault="005631B7" w:rsidP="0035363F">
      <w:pPr>
        <w:pStyle w:val="ConsPlusCell"/>
        <w:jc w:val="both"/>
        <w:rPr>
          <w:rFonts w:ascii="Times New Roman" w:hAnsi="Times New Roman" w:cs="Times New Roman"/>
        </w:rPr>
      </w:pPr>
      <w:r w:rsidRPr="00851268">
        <w:rPr>
          <w:rFonts w:ascii="Times New Roman" w:hAnsi="Times New Roman" w:cs="Times New Roman"/>
        </w:rPr>
        <w:t xml:space="preserve"> </w:t>
      </w:r>
    </w:p>
    <w:p w:rsidR="005631B7" w:rsidRPr="00851268" w:rsidRDefault="005631B7" w:rsidP="0035363F">
      <w:pPr>
        <w:pStyle w:val="ConsPlusCell"/>
        <w:jc w:val="both"/>
        <w:rPr>
          <w:rFonts w:ascii="Times New Roman" w:hAnsi="Times New Roman" w:cs="Times New Roman"/>
        </w:rPr>
      </w:pPr>
      <w:r w:rsidRPr="00851268">
        <w:rPr>
          <w:rFonts w:ascii="Times New Roman" w:hAnsi="Times New Roman" w:cs="Times New Roman"/>
        </w:rPr>
        <w:t>Отметка о получении оформленного 2-го экземпляра настоящего Договора Заказчиком</w:t>
      </w:r>
    </w:p>
    <w:p w:rsidR="005631B7" w:rsidRPr="00851268" w:rsidRDefault="005631B7" w:rsidP="0035363F">
      <w:pPr>
        <w:pStyle w:val="ConsPlusCell"/>
        <w:jc w:val="both"/>
        <w:rPr>
          <w:rFonts w:ascii="Times New Roman" w:hAnsi="Times New Roman" w:cs="Times New Roman"/>
        </w:rPr>
      </w:pPr>
    </w:p>
    <w:p w:rsidR="005631B7" w:rsidRPr="00851268" w:rsidRDefault="005631B7" w:rsidP="0035363F">
      <w:pPr>
        <w:pStyle w:val="ConsPlusCell"/>
        <w:jc w:val="both"/>
        <w:rPr>
          <w:rFonts w:ascii="Times New Roman" w:hAnsi="Times New Roman" w:cs="Times New Roman"/>
        </w:rPr>
      </w:pPr>
      <w:r w:rsidRPr="00851268">
        <w:rPr>
          <w:rFonts w:ascii="Times New Roman" w:hAnsi="Times New Roman" w:cs="Times New Roman"/>
        </w:rPr>
        <w:t>Дата: ____________ Подпись: ___________  Ф.И.О.: _____________________</w:t>
      </w:r>
    </w:p>
    <w:p w:rsidR="005631B7" w:rsidRPr="00851268" w:rsidRDefault="005631B7" w:rsidP="0035363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1" w:name="Par256"/>
      <w:bookmarkStart w:id="12" w:name="Par258"/>
      <w:bookmarkEnd w:id="11"/>
      <w:bookmarkEnd w:id="12"/>
    </w:p>
    <w:p w:rsidR="005631B7" w:rsidRPr="00851268" w:rsidRDefault="005631B7" w:rsidP="00BA758F">
      <w:pPr>
        <w:pStyle w:val="ConsPlusCell"/>
        <w:jc w:val="both"/>
        <w:rPr>
          <w:rFonts w:ascii="Times New Roman" w:hAnsi="Times New Roman" w:cs="Times New Roman"/>
        </w:rPr>
      </w:pPr>
    </w:p>
    <w:sectPr w:rsidR="005631B7" w:rsidRPr="00851268" w:rsidSect="00851268">
      <w:pgSz w:w="11906" w:h="16838"/>
      <w:pgMar w:top="567" w:right="720" w:bottom="720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403AD"/>
    <w:rsid w:val="00004F0D"/>
    <w:rsid w:val="00012529"/>
    <w:rsid w:val="00020DEC"/>
    <w:rsid w:val="00027D58"/>
    <w:rsid w:val="0003094A"/>
    <w:rsid w:val="00083AE6"/>
    <w:rsid w:val="00092128"/>
    <w:rsid w:val="00095AA3"/>
    <w:rsid w:val="000C4FEC"/>
    <w:rsid w:val="000D2012"/>
    <w:rsid w:val="000D722B"/>
    <w:rsid w:val="000F4630"/>
    <w:rsid w:val="00117346"/>
    <w:rsid w:val="0013017F"/>
    <w:rsid w:val="001B3E15"/>
    <w:rsid w:val="001D651B"/>
    <w:rsid w:val="001F3E78"/>
    <w:rsid w:val="001F4897"/>
    <w:rsid w:val="002138A7"/>
    <w:rsid w:val="00277BD5"/>
    <w:rsid w:val="002964AA"/>
    <w:rsid w:val="002976AF"/>
    <w:rsid w:val="002A3638"/>
    <w:rsid w:val="002A3D17"/>
    <w:rsid w:val="002F01CE"/>
    <w:rsid w:val="0035363F"/>
    <w:rsid w:val="00353828"/>
    <w:rsid w:val="003951F3"/>
    <w:rsid w:val="003B7CB0"/>
    <w:rsid w:val="00410E84"/>
    <w:rsid w:val="0041671C"/>
    <w:rsid w:val="00482A0C"/>
    <w:rsid w:val="00483459"/>
    <w:rsid w:val="004E007D"/>
    <w:rsid w:val="00531EF0"/>
    <w:rsid w:val="005631B7"/>
    <w:rsid w:val="005853F6"/>
    <w:rsid w:val="0061205B"/>
    <w:rsid w:val="0064469D"/>
    <w:rsid w:val="00677C47"/>
    <w:rsid w:val="0069686B"/>
    <w:rsid w:val="00697510"/>
    <w:rsid w:val="006D3778"/>
    <w:rsid w:val="006E1E52"/>
    <w:rsid w:val="006E4603"/>
    <w:rsid w:val="00707CEC"/>
    <w:rsid w:val="0075295C"/>
    <w:rsid w:val="00770DA8"/>
    <w:rsid w:val="00791FE9"/>
    <w:rsid w:val="007B74CA"/>
    <w:rsid w:val="00851268"/>
    <w:rsid w:val="00871F47"/>
    <w:rsid w:val="00895063"/>
    <w:rsid w:val="008A31DA"/>
    <w:rsid w:val="008D4124"/>
    <w:rsid w:val="008D4D0A"/>
    <w:rsid w:val="00905541"/>
    <w:rsid w:val="00924E99"/>
    <w:rsid w:val="00987319"/>
    <w:rsid w:val="00993F8E"/>
    <w:rsid w:val="009A408A"/>
    <w:rsid w:val="009E4CF8"/>
    <w:rsid w:val="00A76E13"/>
    <w:rsid w:val="00B3657D"/>
    <w:rsid w:val="00B7034A"/>
    <w:rsid w:val="00BA3B8D"/>
    <w:rsid w:val="00BA758F"/>
    <w:rsid w:val="00BC5C2E"/>
    <w:rsid w:val="00BE7086"/>
    <w:rsid w:val="00C26708"/>
    <w:rsid w:val="00C30180"/>
    <w:rsid w:val="00C436A1"/>
    <w:rsid w:val="00C82D41"/>
    <w:rsid w:val="00CB3921"/>
    <w:rsid w:val="00CB6487"/>
    <w:rsid w:val="00CF664E"/>
    <w:rsid w:val="00D26092"/>
    <w:rsid w:val="00D30242"/>
    <w:rsid w:val="00D369E4"/>
    <w:rsid w:val="00D403AD"/>
    <w:rsid w:val="00D44B8B"/>
    <w:rsid w:val="00D66F42"/>
    <w:rsid w:val="00D84A09"/>
    <w:rsid w:val="00DB5C7E"/>
    <w:rsid w:val="00DC1509"/>
    <w:rsid w:val="00E43231"/>
    <w:rsid w:val="00E45E5A"/>
    <w:rsid w:val="00EB3FC6"/>
    <w:rsid w:val="00F20A69"/>
    <w:rsid w:val="00F3166B"/>
    <w:rsid w:val="00F46420"/>
    <w:rsid w:val="00F62EA3"/>
    <w:rsid w:val="00FD5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0A69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D403AD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D403AD"/>
    <w:pPr>
      <w:widowControl w:val="0"/>
      <w:autoSpaceDE w:val="0"/>
      <w:autoSpaceDN w:val="0"/>
      <w:adjustRightInd w:val="0"/>
    </w:pPr>
    <w:rPr>
      <w:rFonts w:cs="Calibri"/>
    </w:rPr>
  </w:style>
  <w:style w:type="table" w:styleId="TableGrid">
    <w:name w:val="Table Grid"/>
    <w:basedOn w:val="TableNormal"/>
    <w:uiPriority w:val="99"/>
    <w:rsid w:val="00BA758F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uiPriority w:val="99"/>
    <w:rsid w:val="0035363F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ListParagraph">
    <w:name w:val="List Paragraph"/>
    <w:basedOn w:val="Normal"/>
    <w:uiPriority w:val="99"/>
    <w:qFormat/>
    <w:rsid w:val="008D41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574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8AB5FBC899824959A036AC02459C7ECECA81F1CF51BB58D94D6B3B0202029867A3150699E671058JA1FH" TargetMode="External"/><Relationship Id="rId5" Type="http://schemas.openxmlformats.org/officeDocument/2006/relationships/hyperlink" Target="consultantplus://offline/ref=68AB5FBC899824959A036AC02459C7ECECA81F1CF51BB58D94D6B3B020J210H" TargetMode="External"/><Relationship Id="rId4" Type="http://schemas.openxmlformats.org/officeDocument/2006/relationships/hyperlink" Target="consultantplus://offline/ref=68AB5FBC899824959A036AC02459C7ECECAA1A19F41AB58D94D6B3B020J210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64</TotalTime>
  <Pages>3</Pages>
  <Words>1987</Words>
  <Characters>11331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 42</dc:creator>
  <cp:keywords/>
  <dc:description/>
  <cp:lastModifiedBy>User</cp:lastModifiedBy>
  <cp:revision>12</cp:revision>
  <cp:lastPrinted>2015-10-02T11:35:00Z</cp:lastPrinted>
  <dcterms:created xsi:type="dcterms:W3CDTF">2015-09-29T06:30:00Z</dcterms:created>
  <dcterms:modified xsi:type="dcterms:W3CDTF">2015-10-02T11:36:00Z</dcterms:modified>
</cp:coreProperties>
</file>